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1B8" w:rsidRDefault="00CA2987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D07B01" wp14:editId="770BB2F2">
                <wp:simplePos x="0" y="0"/>
                <wp:positionH relativeFrom="column">
                  <wp:posOffset>5955665</wp:posOffset>
                </wp:positionH>
                <wp:positionV relativeFrom="paragraph">
                  <wp:posOffset>-329565</wp:posOffset>
                </wp:positionV>
                <wp:extent cx="1898015" cy="4240530"/>
                <wp:effectExtent l="0" t="0" r="26035" b="26670"/>
                <wp:wrapNone/>
                <wp:docPr id="8" name="Forma lib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4240530"/>
                        </a:xfrm>
                        <a:custGeom>
                          <a:avLst/>
                          <a:gdLst>
                            <a:gd name="connsiteX0" fmla="*/ 1073439 w 1898247"/>
                            <a:gd name="connsiteY0" fmla="*/ 4240714 h 4240714"/>
                            <a:gd name="connsiteX1" fmla="*/ 1861230 w 1898247"/>
                            <a:gd name="connsiteY1" fmla="*/ 4100038 h 4240714"/>
                            <a:gd name="connsiteX2" fmla="*/ 18362 w 1898247"/>
                            <a:gd name="connsiteY2" fmla="*/ 3720210 h 4240714"/>
                            <a:gd name="connsiteX3" fmla="*/ 918695 w 1898247"/>
                            <a:gd name="connsiteY3" fmla="*/ 2060222 h 4240714"/>
                            <a:gd name="connsiteX4" fmla="*/ 974966 w 1898247"/>
                            <a:gd name="connsiteY4" fmla="*/ 203287 h 4240714"/>
                            <a:gd name="connsiteX5" fmla="*/ 960898 w 1898247"/>
                            <a:gd name="connsiteY5" fmla="*/ 132948 h 42407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898247" h="4240714">
                              <a:moveTo>
                                <a:pt x="1073439" y="4240714"/>
                              </a:moveTo>
                              <a:cubicBezTo>
                                <a:pt x="1555257" y="4213751"/>
                                <a:pt x="2037076" y="4186789"/>
                                <a:pt x="1861230" y="4100038"/>
                              </a:cubicBezTo>
                              <a:cubicBezTo>
                                <a:pt x="1685384" y="4013287"/>
                                <a:pt x="175451" y="4060179"/>
                                <a:pt x="18362" y="3720210"/>
                              </a:cubicBezTo>
                              <a:cubicBezTo>
                                <a:pt x="-138727" y="3380241"/>
                                <a:pt x="759261" y="2646376"/>
                                <a:pt x="918695" y="2060222"/>
                              </a:cubicBezTo>
                              <a:cubicBezTo>
                                <a:pt x="1078129" y="1474068"/>
                                <a:pt x="967932" y="524499"/>
                                <a:pt x="974966" y="203287"/>
                              </a:cubicBezTo>
                              <a:cubicBezTo>
                                <a:pt x="982000" y="-117925"/>
                                <a:pt x="971449" y="7511"/>
                                <a:pt x="960898" y="132948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79B1E" id="Forma libre 8" o:spid="_x0000_s1026" style="position:absolute;margin-left:468.95pt;margin-top:-25.95pt;width:149.45pt;height:333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98247,4240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" path="m1073439,4240714v481818,-26963,963637,-53925,787791,-140676c1685384,4013287,175451,4060179,18362,3720210,-138727,3380241,759261,2646376,918695,2060222,1078129,1474068,967932,524499,974966,203287,982000,-117925,971449,7511,960898,132948e" filled="f" strokecolor="#243f60 [1604]" strokeweight="2pt">
                <v:path arrowok="t" o:connecttype="custom" o:connectlocs="1073308,4240530;1861003,4099860;18360,3720049;918583,2060133;974847,203278;960781,132942" o:connectangles="0,0,0,0,0,0"/>
              </v:shape>
            </w:pict>
          </mc:Fallback>
        </mc:AlternateContent>
      </w:r>
      <w:r w:rsidR="004741B8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EFCE68" wp14:editId="74CE6E4E">
                <wp:simplePos x="0" y="0"/>
                <wp:positionH relativeFrom="column">
                  <wp:posOffset>-457200</wp:posOffset>
                </wp:positionH>
                <wp:positionV relativeFrom="paragraph">
                  <wp:posOffset>-783770</wp:posOffset>
                </wp:positionV>
                <wp:extent cx="3239589" cy="1476102"/>
                <wp:effectExtent l="0" t="0" r="18415" b="10160"/>
                <wp:wrapNone/>
                <wp:docPr id="90" name="Cuadro de tex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589" cy="1476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1B8" w:rsidRDefault="004741B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Peñarol la paz                                                 </w:t>
                            </w:r>
                          </w:p>
                          <w:p w:rsidR="004741B8" w:rsidRDefault="004741B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Prof. Zamora </w:t>
                            </w:r>
                          </w:p>
                          <w:p w:rsidR="004741B8" w:rsidRPr="004741B8" w:rsidRDefault="004741B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Cel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55-16-55-71-47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FCE68" id="_x0000_t202" coordsize="21600,21600" o:spt="202" path="m,l,21600r21600,l21600,xe">
                <v:stroke joinstyle="miter"/>
                <v:path gradientshapeok="t" o:connecttype="rect"/>
              </v:shapetype>
              <v:shape id="Cuadro de texto 90" o:spid="_x0000_s1026" type="#_x0000_t202" style="position:absolute;margin-left:-36pt;margin-top:-61.7pt;width:255.1pt;height:116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" fillcolor="white [3201]" strokeweight=".5pt">
                <v:textbox>
                  <w:txbxContent>
                    <w:p w:rsidR="004741B8" w:rsidRDefault="004741B8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Peñarol la paz                                                 </w:t>
                      </w:r>
                    </w:p>
                    <w:p w:rsidR="004741B8" w:rsidRDefault="004741B8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Prof. Zamora </w:t>
                      </w:r>
                    </w:p>
                    <w:p w:rsidR="004741B8" w:rsidRPr="004741B8" w:rsidRDefault="004741B8">
                      <w:pPr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Cel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55-16-55-71-47</w:t>
                      </w:r>
                    </w:p>
                  </w:txbxContent>
                </v:textbox>
              </v:shape>
            </w:pict>
          </mc:Fallback>
        </mc:AlternateContent>
      </w:r>
      <w:r w:rsidR="004741B8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6A905C" wp14:editId="4930F429">
                <wp:simplePos x="0" y="0"/>
                <wp:positionH relativeFrom="column">
                  <wp:posOffset>7385538</wp:posOffset>
                </wp:positionH>
                <wp:positionV relativeFrom="paragraph">
                  <wp:posOffset>70338</wp:posOffset>
                </wp:positionV>
                <wp:extent cx="520505" cy="745588"/>
                <wp:effectExtent l="0" t="0" r="13335" b="16510"/>
                <wp:wrapNone/>
                <wp:docPr id="88" name="Cuadro de tex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05" cy="745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1B8" w:rsidRPr="004741B8" w:rsidRDefault="004741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741B8">
                              <w:rPr>
                                <w:sz w:val="24"/>
                                <w:szCs w:val="24"/>
                              </w:rPr>
                              <w:t>Prepa 184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88" o:spid="_x0000_s1027" type="#_x0000_t202" style="position:absolute;margin-left:581.55pt;margin-top:5.55pt;width:41pt;height:58.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" fillcolor="white [3201]" strokeweight=".5pt">
                <v:textbox>
                  <w:txbxContent>
                    <w:p w:rsidR="004741B8" w:rsidRPr="004741B8" w:rsidRDefault="004741B8">
                      <w:pPr>
                        <w:rPr>
                          <w:sz w:val="24"/>
                          <w:szCs w:val="24"/>
                        </w:rPr>
                      </w:pPr>
                      <w:r w:rsidRPr="004741B8">
                        <w:rPr>
                          <w:sz w:val="24"/>
                          <w:szCs w:val="24"/>
                        </w:rPr>
                        <w:t>Prepa 184</w:t>
                      </w:r>
                    </w:p>
                  </w:txbxContent>
                </v:textbox>
              </v:shape>
            </w:pict>
          </mc:Fallback>
        </mc:AlternateContent>
      </w:r>
      <w:r w:rsidR="007F6D8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13A175" wp14:editId="6A25FA2A">
                <wp:simplePos x="0" y="0"/>
                <wp:positionH relativeFrom="column">
                  <wp:posOffset>7160455</wp:posOffset>
                </wp:positionH>
                <wp:positionV relativeFrom="paragraph">
                  <wp:posOffset>-436098</wp:posOffset>
                </wp:positionV>
                <wp:extent cx="0" cy="211015"/>
                <wp:effectExtent l="0" t="0" r="19050" b="36830"/>
                <wp:wrapNone/>
                <wp:docPr id="74" name="Conector rec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AE517" id="Conector recto 74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3.8pt,-34.35pt" to="563.8pt,-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" strokecolor="#4579b8 [3044]"/>
            </w:pict>
          </mc:Fallback>
        </mc:AlternateContent>
      </w:r>
      <w:r w:rsidR="007F6D8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FB166B" wp14:editId="3497D5B2">
                <wp:simplePos x="0" y="0"/>
                <wp:positionH relativeFrom="column">
                  <wp:posOffset>6330462</wp:posOffset>
                </wp:positionH>
                <wp:positionV relativeFrom="paragraph">
                  <wp:posOffset>-436098</wp:posOffset>
                </wp:positionV>
                <wp:extent cx="844061" cy="0"/>
                <wp:effectExtent l="38100" t="76200" r="0" b="95250"/>
                <wp:wrapNone/>
                <wp:docPr id="73" name="Conector recto de flecha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406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A97A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73" o:spid="_x0000_s1026" type="#_x0000_t32" style="position:absolute;margin-left:498.45pt;margin-top:-34.35pt;width:66.45pt;height:0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" strokecolor="#4579b8 [3044]">
                <v:stroke endarrow="block"/>
              </v:shape>
            </w:pict>
          </mc:Fallback>
        </mc:AlternateContent>
      </w:r>
      <w:r w:rsidR="007F6D8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EDEACD" wp14:editId="25558BD9">
                <wp:simplePos x="0" y="0"/>
                <wp:positionH relativeFrom="column">
                  <wp:posOffset>7160455</wp:posOffset>
                </wp:positionH>
                <wp:positionV relativeFrom="paragraph">
                  <wp:posOffset>-98474</wp:posOffset>
                </wp:positionV>
                <wp:extent cx="0" cy="745588"/>
                <wp:effectExtent l="76200" t="38100" r="57150" b="16510"/>
                <wp:wrapNone/>
                <wp:docPr id="69" name="Conector recto de flech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455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39AE4" id="Conector recto de flecha 69" o:spid="_x0000_s1026" type="#_x0000_t32" style="position:absolute;margin-left:563.8pt;margin-top:-7.75pt;width:0;height:58.7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" strokecolor="#4579b8 [3044]">
                <v:stroke endarrow="block"/>
              </v:shape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E2C159" wp14:editId="5F20520A">
                <wp:simplePos x="0" y="0"/>
                <wp:positionH relativeFrom="column">
                  <wp:posOffset>3784209</wp:posOffset>
                </wp:positionH>
                <wp:positionV relativeFrom="paragraph">
                  <wp:posOffset>-70338</wp:posOffset>
                </wp:positionV>
                <wp:extent cx="0" cy="225083"/>
                <wp:effectExtent l="0" t="0" r="19050" b="2286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0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D082A" id="Conector recto 5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95pt,-5.55pt" to="297.9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F83A3F" wp14:editId="4EDF8350">
                <wp:simplePos x="0" y="0"/>
                <wp:positionH relativeFrom="column">
                  <wp:posOffset>3643532</wp:posOffset>
                </wp:positionH>
                <wp:positionV relativeFrom="paragraph">
                  <wp:posOffset>98474</wp:posOffset>
                </wp:positionV>
                <wp:extent cx="182441" cy="0"/>
                <wp:effectExtent l="0" t="0" r="27305" b="19050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4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65EC6E" id="Conector recto 4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pt,7.75pt" to="301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BD7AC9" wp14:editId="531C7258">
                <wp:simplePos x="0" y="0"/>
                <wp:positionH relativeFrom="column">
                  <wp:posOffset>3671668</wp:posOffset>
                </wp:positionH>
                <wp:positionV relativeFrom="paragraph">
                  <wp:posOffset>-70338</wp:posOffset>
                </wp:positionV>
                <wp:extent cx="154744" cy="0"/>
                <wp:effectExtent l="0" t="0" r="36195" b="19050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7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F67AA" id="Conector recto 4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1pt,-5.55pt" to="301.3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5B8798" wp14:editId="236D7BBB">
                <wp:simplePos x="0" y="0"/>
                <wp:positionH relativeFrom="column">
                  <wp:posOffset>3938270</wp:posOffset>
                </wp:positionH>
                <wp:positionV relativeFrom="paragraph">
                  <wp:posOffset>-225083</wp:posOffset>
                </wp:positionV>
                <wp:extent cx="14752" cy="520505"/>
                <wp:effectExtent l="0" t="0" r="23495" b="32385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52" cy="520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289CA" id="Conector recto 4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1pt,-17.7pt" to="311.2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308089" wp14:editId="71BFEC2C">
                <wp:simplePos x="0" y="0"/>
                <wp:positionH relativeFrom="column">
                  <wp:posOffset>3657600</wp:posOffset>
                </wp:positionH>
                <wp:positionV relativeFrom="paragraph">
                  <wp:posOffset>211015</wp:posOffset>
                </wp:positionV>
                <wp:extent cx="281207" cy="14068"/>
                <wp:effectExtent l="0" t="0" r="24130" b="2413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207" cy="140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5082D" id="Conector recto 45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6.6pt" to="310.1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D43D1B" wp14:editId="6B392F04">
                <wp:simplePos x="0" y="0"/>
                <wp:positionH relativeFrom="column">
                  <wp:posOffset>3643532</wp:posOffset>
                </wp:positionH>
                <wp:positionV relativeFrom="paragraph">
                  <wp:posOffset>-211015</wp:posOffset>
                </wp:positionV>
                <wp:extent cx="295422" cy="0"/>
                <wp:effectExtent l="0" t="0" r="28575" b="19050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71812" id="Conector recto 4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pt,-16.6pt" to="310.15pt,-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CD9030" wp14:editId="68212BEB">
                <wp:simplePos x="0" y="0"/>
                <wp:positionH relativeFrom="column">
                  <wp:posOffset>5092505</wp:posOffset>
                </wp:positionH>
                <wp:positionV relativeFrom="paragraph">
                  <wp:posOffset>-281354</wp:posOffset>
                </wp:positionV>
                <wp:extent cx="309489" cy="0"/>
                <wp:effectExtent l="0" t="0" r="33655" b="1905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4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04CC53" id="Conector recto 42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pt,-22.15pt" to="425.35pt,-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9ED633" wp14:editId="778C37B8">
                <wp:simplePos x="0" y="0"/>
                <wp:positionH relativeFrom="column">
                  <wp:posOffset>5078437</wp:posOffset>
                </wp:positionH>
                <wp:positionV relativeFrom="paragraph">
                  <wp:posOffset>-323557</wp:posOffset>
                </wp:positionV>
                <wp:extent cx="0" cy="478302"/>
                <wp:effectExtent l="0" t="0" r="19050" b="17145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83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B5196" id="Conector recto 40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9pt,-25.5pt" to="399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427BD6" wp14:editId="6695B375">
                <wp:simplePos x="0" y="0"/>
                <wp:positionH relativeFrom="column">
                  <wp:posOffset>5022166</wp:posOffset>
                </wp:positionH>
                <wp:positionV relativeFrom="paragraph">
                  <wp:posOffset>154745</wp:posOffset>
                </wp:positionV>
                <wp:extent cx="309489" cy="0"/>
                <wp:effectExtent l="0" t="0" r="14605" b="19050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94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1412A" id="Conector recto 39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45pt,12.2pt" to="419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126CDE" wp14:editId="15E74091">
                <wp:simplePos x="0" y="0"/>
                <wp:positionH relativeFrom="column">
                  <wp:posOffset>5219114</wp:posOffset>
                </wp:positionH>
                <wp:positionV relativeFrom="paragraph">
                  <wp:posOffset>-182880</wp:posOffset>
                </wp:positionV>
                <wp:extent cx="0" cy="225083"/>
                <wp:effectExtent l="0" t="0" r="19050" b="2286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0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061C6" id="Conector recto 3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95pt,-14.4pt" to="410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A4ABD4" wp14:editId="3F60C3D9">
                <wp:simplePos x="0" y="0"/>
                <wp:positionH relativeFrom="column">
                  <wp:posOffset>5190978</wp:posOffset>
                </wp:positionH>
                <wp:positionV relativeFrom="paragraph">
                  <wp:posOffset>-182880</wp:posOffset>
                </wp:positionV>
                <wp:extent cx="140189" cy="0"/>
                <wp:effectExtent l="0" t="0" r="12700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1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6980D" id="Conector recto 36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75pt,-14.4pt" to="419.8pt,-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4641E2" wp14:editId="685A6413">
                <wp:simplePos x="0" y="0"/>
                <wp:positionH relativeFrom="column">
                  <wp:posOffset>4487594</wp:posOffset>
                </wp:positionH>
                <wp:positionV relativeFrom="paragraph">
                  <wp:posOffset>-576775</wp:posOffset>
                </wp:positionV>
                <wp:extent cx="0" cy="1069047"/>
                <wp:effectExtent l="0" t="0" r="19050" b="17145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690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C289F" id="Conector recto 35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5pt,-45.4pt" to="353.3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BE192C" wp14:editId="0DD898E2">
                <wp:simplePos x="0" y="0"/>
                <wp:positionH relativeFrom="column">
                  <wp:posOffset>5190978</wp:posOffset>
                </wp:positionH>
                <wp:positionV relativeFrom="paragraph">
                  <wp:posOffset>28135</wp:posOffset>
                </wp:positionV>
                <wp:extent cx="140677" cy="0"/>
                <wp:effectExtent l="0" t="0" r="1206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6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C6A72" id="Conector recto 34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75pt,2.2pt" to="419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6DDF28" wp14:editId="1716DF32">
                <wp:simplePos x="0" y="0"/>
                <wp:positionH relativeFrom="column">
                  <wp:posOffset>3657599</wp:posOffset>
                </wp:positionH>
                <wp:positionV relativeFrom="paragraph">
                  <wp:posOffset>-576775</wp:posOffset>
                </wp:positionV>
                <wp:extent cx="1674055" cy="0"/>
                <wp:effectExtent l="0" t="0" r="21590" b="190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40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E00E9" id="Conector recto 3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-45.4pt" to="419.8pt,-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7D3696" wp14:editId="55A405E3">
                <wp:simplePos x="0" y="0"/>
                <wp:positionH relativeFrom="column">
                  <wp:posOffset>3643532</wp:posOffset>
                </wp:positionH>
                <wp:positionV relativeFrom="paragraph">
                  <wp:posOffset>-618978</wp:posOffset>
                </wp:positionV>
                <wp:extent cx="0" cy="1069144"/>
                <wp:effectExtent l="0" t="0" r="19050" b="17145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69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B6DD3" id="Conector recto 32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pt,-48.75pt" to="286.9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" strokecolor="#4579b8 [3044]"/>
            </w:pict>
          </mc:Fallback>
        </mc:AlternateContent>
      </w:r>
      <w:r w:rsidR="00D23B5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82B6CD" wp14:editId="01AB8814">
                <wp:simplePos x="0" y="0"/>
                <wp:positionH relativeFrom="column">
                  <wp:posOffset>5331655</wp:posOffset>
                </wp:positionH>
                <wp:positionV relativeFrom="paragraph">
                  <wp:posOffset>-618979</wp:posOffset>
                </wp:positionV>
                <wp:extent cx="0" cy="1111347"/>
                <wp:effectExtent l="0" t="0" r="19050" b="317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13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1ADC3" id="Conector recto 3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8pt,-48.75pt" to="419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" strokecolor="#4579b8 [3044]"/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90242F" wp14:editId="30C8EC67">
                <wp:simplePos x="0" y="0"/>
                <wp:positionH relativeFrom="column">
                  <wp:posOffset>8102991</wp:posOffset>
                </wp:positionH>
                <wp:positionV relativeFrom="paragraph">
                  <wp:posOffset>2053883</wp:posOffset>
                </wp:positionV>
                <wp:extent cx="1505243" cy="1195754"/>
                <wp:effectExtent l="0" t="0" r="19050" b="2349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243" cy="1195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5F5" w:rsidRPr="0033276E" w:rsidRDefault="00B065F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33276E">
                              <w:rPr>
                                <w:sz w:val="48"/>
                                <w:szCs w:val="48"/>
                              </w:rPr>
                              <w:t>gasolinera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15" o:spid="_x0000_s1028" type="#_x0000_t202" style="position:absolute;margin-left:638.05pt;margin-top:161.7pt;width:118.5pt;height:94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" fillcolor="white [3201]" strokeweight=".5pt">
                <v:textbox>
                  <w:txbxContent>
                    <w:p w:rsidR="00B065F5" w:rsidRPr="0033276E" w:rsidRDefault="00B065F5">
                      <w:pPr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33276E">
                        <w:rPr>
                          <w:sz w:val="48"/>
                          <w:szCs w:val="48"/>
                        </w:rPr>
                        <w:t>gasolinera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20748" wp14:editId="5F7E2328">
                <wp:simplePos x="0" y="0"/>
                <wp:positionH relativeFrom="column">
                  <wp:posOffset>1252025</wp:posOffset>
                </wp:positionH>
                <wp:positionV relativeFrom="paragraph">
                  <wp:posOffset>4473526</wp:posOffset>
                </wp:positionV>
                <wp:extent cx="2194560" cy="1842868"/>
                <wp:effectExtent l="0" t="0" r="15240" b="24130"/>
                <wp:wrapNone/>
                <wp:docPr id="13" name="Forma lib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1842868"/>
                        </a:xfrm>
                        <a:custGeom>
                          <a:avLst/>
                          <a:gdLst>
                            <a:gd name="connsiteX0" fmla="*/ 0 w 2194560"/>
                            <a:gd name="connsiteY0" fmla="*/ 0 h 1842868"/>
                            <a:gd name="connsiteX1" fmla="*/ 562707 w 2194560"/>
                            <a:gd name="connsiteY1" fmla="*/ 731520 h 1842868"/>
                            <a:gd name="connsiteX2" fmla="*/ 2194560 w 2194560"/>
                            <a:gd name="connsiteY2" fmla="*/ 1842868 h 18428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194560" h="1842868">
                              <a:moveTo>
                                <a:pt x="0" y="0"/>
                              </a:moveTo>
                              <a:cubicBezTo>
                                <a:pt x="98473" y="212187"/>
                                <a:pt x="196947" y="424375"/>
                                <a:pt x="562707" y="731520"/>
                              </a:cubicBezTo>
                              <a:cubicBezTo>
                                <a:pt x="928467" y="1038665"/>
                                <a:pt x="1561513" y="1440766"/>
                                <a:pt x="2194560" y="1842868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41C61" id="Forma libre 13" o:spid="_x0000_s1026" style="position:absolute;margin-left:98.6pt;margin-top:352.25pt;width:172.8pt;height:145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4560,184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" path="m,c98473,212187,196947,424375,562707,731520v365760,307145,998806,709246,1631853,1111348e" filled="f" strokecolor="#243f60 [1604]" strokeweight="2pt">
                <v:path arrowok="t" o:connecttype="custom" o:connectlocs="0,0;562707,731520;2194560,1842868" o:connectangles="0,0,0"/>
              </v:shape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1792BF" wp14:editId="74655B5C">
                <wp:simplePos x="0" y="0"/>
                <wp:positionH relativeFrom="column">
                  <wp:posOffset>717452</wp:posOffset>
                </wp:positionH>
                <wp:positionV relativeFrom="paragraph">
                  <wp:posOffset>4487594</wp:posOffset>
                </wp:positionV>
                <wp:extent cx="2447779" cy="2067951"/>
                <wp:effectExtent l="0" t="0" r="10160" b="27940"/>
                <wp:wrapNone/>
                <wp:docPr id="12" name="Forma lib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779" cy="2067951"/>
                        </a:xfrm>
                        <a:custGeom>
                          <a:avLst/>
                          <a:gdLst>
                            <a:gd name="connsiteX0" fmla="*/ 0 w 2447779"/>
                            <a:gd name="connsiteY0" fmla="*/ 0 h 2067951"/>
                            <a:gd name="connsiteX1" fmla="*/ 731520 w 2447779"/>
                            <a:gd name="connsiteY1" fmla="*/ 1055077 h 2067951"/>
                            <a:gd name="connsiteX2" fmla="*/ 2447779 w 2447779"/>
                            <a:gd name="connsiteY2" fmla="*/ 2067951 h 2067951"/>
                            <a:gd name="connsiteX3" fmla="*/ 2447779 w 2447779"/>
                            <a:gd name="connsiteY3" fmla="*/ 2067951 h 20679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47779" h="2067951">
                              <a:moveTo>
                                <a:pt x="0" y="0"/>
                              </a:moveTo>
                              <a:cubicBezTo>
                                <a:pt x="161778" y="355209"/>
                                <a:pt x="323557" y="710419"/>
                                <a:pt x="731520" y="1055077"/>
                              </a:cubicBezTo>
                              <a:cubicBezTo>
                                <a:pt x="1139483" y="1399735"/>
                                <a:pt x="2447779" y="2067951"/>
                                <a:pt x="2447779" y="2067951"/>
                              </a:cubicBezTo>
                              <a:lnTo>
                                <a:pt x="2447779" y="2067951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D8281" id="Forma libre 12" o:spid="_x0000_s1026" style="position:absolute;margin-left:56.5pt;margin-top:353.35pt;width:192.75pt;height:162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7779,206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" path="m,c161778,355209,323557,710419,731520,1055077v407963,344658,1716259,1012874,1716259,1012874l2447779,2067951e" filled="f" strokecolor="#243f60 [1604]" strokeweight="2pt">
                <v:path arrowok="t" o:connecttype="custom" o:connectlocs="0,0;731520,1055077;2447779,2067951;2447779,2067951" o:connectangles="0,0,0,0"/>
              </v:shape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EDE8A" wp14:editId="0B5C59BC">
                <wp:simplePos x="0" y="0"/>
                <wp:positionH relativeFrom="column">
                  <wp:posOffset>3165231</wp:posOffset>
                </wp:positionH>
                <wp:positionV relativeFrom="paragraph">
                  <wp:posOffset>1533378</wp:posOffset>
                </wp:positionV>
                <wp:extent cx="956603" cy="2405576"/>
                <wp:effectExtent l="0" t="0" r="15240" b="13970"/>
                <wp:wrapNone/>
                <wp:docPr id="11" name="Forma lib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2405576"/>
                        </a:xfrm>
                        <a:custGeom>
                          <a:avLst/>
                          <a:gdLst>
                            <a:gd name="connsiteX0" fmla="*/ 0 w 956603"/>
                            <a:gd name="connsiteY0" fmla="*/ 2405576 h 2405576"/>
                            <a:gd name="connsiteX1" fmla="*/ 604911 w 956603"/>
                            <a:gd name="connsiteY1" fmla="*/ 1969477 h 2405576"/>
                            <a:gd name="connsiteX2" fmla="*/ 956603 w 956603"/>
                            <a:gd name="connsiteY2" fmla="*/ 0 h 2405576"/>
                            <a:gd name="connsiteX3" fmla="*/ 956603 w 956603"/>
                            <a:gd name="connsiteY3" fmla="*/ 0 h 24055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56603" h="2405576">
                              <a:moveTo>
                                <a:pt x="0" y="2405576"/>
                              </a:moveTo>
                              <a:cubicBezTo>
                                <a:pt x="222738" y="2387991"/>
                                <a:pt x="445477" y="2370406"/>
                                <a:pt x="604911" y="1969477"/>
                              </a:cubicBezTo>
                              <a:cubicBezTo>
                                <a:pt x="764345" y="1568548"/>
                                <a:pt x="956603" y="0"/>
                                <a:pt x="956603" y="0"/>
                              </a:cubicBezTo>
                              <a:lnTo>
                                <a:pt x="956603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ADF2D" id="Forma libre 11" o:spid="_x0000_s1026" style="position:absolute;margin-left:249.25pt;margin-top:120.75pt;width:75.3pt;height:18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6603,240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" path="m,2405576v222738,-17585,445477,-35170,604911,-436099c764345,1568548,956603,,956603,r,e" filled="f" strokecolor="#243f60 [1604]" strokeweight="2pt">
                <v:path arrowok="t" o:connecttype="custom" o:connectlocs="0,2405576;604911,1969477;956603,0;956603,0" o:connectangles="0,0,0,0"/>
              </v:shape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EB2FAD" wp14:editId="0990EA66">
                <wp:simplePos x="0" y="0"/>
                <wp:positionH relativeFrom="column">
                  <wp:posOffset>2461846</wp:posOffset>
                </wp:positionH>
                <wp:positionV relativeFrom="paragraph">
                  <wp:posOffset>1574749</wp:posOffset>
                </wp:positionV>
                <wp:extent cx="1270709" cy="2350137"/>
                <wp:effectExtent l="0" t="0" r="24765" b="12065"/>
                <wp:wrapNone/>
                <wp:docPr id="10" name="Forma lib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709" cy="2350137"/>
                        </a:xfrm>
                        <a:custGeom>
                          <a:avLst/>
                          <a:gdLst>
                            <a:gd name="connsiteX0" fmla="*/ 0 w 1270709"/>
                            <a:gd name="connsiteY0" fmla="*/ 2350137 h 2350137"/>
                            <a:gd name="connsiteX1" fmla="*/ 900332 w 1270709"/>
                            <a:gd name="connsiteY1" fmla="*/ 1773362 h 2350137"/>
                            <a:gd name="connsiteX2" fmla="*/ 1252025 w 1270709"/>
                            <a:gd name="connsiteY2" fmla="*/ 141509 h 2350137"/>
                            <a:gd name="connsiteX3" fmla="*/ 1223889 w 1270709"/>
                            <a:gd name="connsiteY3" fmla="*/ 85239 h 2350137"/>
                            <a:gd name="connsiteX4" fmla="*/ 1237957 w 1270709"/>
                            <a:gd name="connsiteY4" fmla="*/ 141509 h 2350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70709" h="2350137">
                              <a:moveTo>
                                <a:pt x="0" y="2350137"/>
                              </a:moveTo>
                              <a:cubicBezTo>
                                <a:pt x="345830" y="2245802"/>
                                <a:pt x="691661" y="2141467"/>
                                <a:pt x="900332" y="1773362"/>
                              </a:cubicBezTo>
                              <a:cubicBezTo>
                                <a:pt x="1109003" y="1405257"/>
                                <a:pt x="1198099" y="422863"/>
                                <a:pt x="1252025" y="141509"/>
                              </a:cubicBezTo>
                              <a:cubicBezTo>
                                <a:pt x="1305951" y="-139845"/>
                                <a:pt x="1226234" y="85239"/>
                                <a:pt x="1223889" y="85239"/>
                              </a:cubicBezTo>
                              <a:cubicBezTo>
                                <a:pt x="1221544" y="85239"/>
                                <a:pt x="1229750" y="113374"/>
                                <a:pt x="1237957" y="141509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EDC19" id="Forma libre 10" o:spid="_x0000_s1026" style="position:absolute;margin-left:193.85pt;margin-top:124pt;width:100.05pt;height:185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709,2350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" path="m,2350137c345830,2245802,691661,2141467,900332,1773362,1109003,1405257,1198099,422863,1252025,141509v53926,-281354,-25791,-56270,-28136,-56270c1221544,85239,1229750,113374,1237957,141509e" filled="f" strokecolor="#243f60 [1604]" strokeweight="2pt">
                <v:path arrowok="t" o:connecttype="custom" o:connectlocs="0,2350137;900332,1773362;1252025,141509;1223889,85239;1237957,141509" o:connectangles="0,0,0,0,0"/>
              </v:shape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D09EC" wp14:editId="32F2656C">
                <wp:simplePos x="0" y="0"/>
                <wp:positionH relativeFrom="column">
                  <wp:posOffset>6624805</wp:posOffset>
                </wp:positionH>
                <wp:positionV relativeFrom="paragraph">
                  <wp:posOffset>-323557</wp:posOffset>
                </wp:positionV>
                <wp:extent cx="2997497" cy="3760243"/>
                <wp:effectExtent l="0" t="0" r="12700" b="12065"/>
                <wp:wrapNone/>
                <wp:docPr id="9" name="Forma lib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497" cy="3760243"/>
                        </a:xfrm>
                        <a:custGeom>
                          <a:avLst/>
                          <a:gdLst>
                            <a:gd name="connsiteX0" fmla="*/ 2997497 w 2997497"/>
                            <a:gd name="connsiteY0" fmla="*/ 3502855 h 3760243"/>
                            <a:gd name="connsiteX1" fmla="*/ 99552 w 2997497"/>
                            <a:gd name="connsiteY1" fmla="*/ 3685735 h 3760243"/>
                            <a:gd name="connsiteX2" fmla="*/ 676327 w 2997497"/>
                            <a:gd name="connsiteY2" fmla="*/ 2419643 h 3760243"/>
                            <a:gd name="connsiteX3" fmla="*/ 732598 w 2997497"/>
                            <a:gd name="connsiteY3" fmla="*/ 0 h 3760243"/>
                            <a:gd name="connsiteX4" fmla="*/ 732598 w 2997497"/>
                            <a:gd name="connsiteY4" fmla="*/ 0 h 37602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97497" h="3760243">
                              <a:moveTo>
                                <a:pt x="2997497" y="3502855"/>
                              </a:moveTo>
                              <a:cubicBezTo>
                                <a:pt x="1741955" y="3684562"/>
                                <a:pt x="486414" y="3866270"/>
                                <a:pt x="99552" y="3685735"/>
                              </a:cubicBezTo>
                              <a:cubicBezTo>
                                <a:pt x="-287310" y="3505200"/>
                                <a:pt x="570819" y="3033932"/>
                                <a:pt x="676327" y="2419643"/>
                              </a:cubicBezTo>
                              <a:cubicBezTo>
                                <a:pt x="781835" y="1805354"/>
                                <a:pt x="732598" y="0"/>
                                <a:pt x="732598" y="0"/>
                              </a:cubicBezTo>
                              <a:lnTo>
                                <a:pt x="732598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1C6BB" id="Forma libre 9" o:spid="_x0000_s1026" style="position:absolute;margin-left:521.65pt;margin-top:-25.5pt;width:236pt;height:296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497,3760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" path="m2997497,3502855c1741955,3684562,486414,3866270,99552,3685735,-287310,3505200,570819,3033932,676327,2419643,781835,1805354,732598,,732598,r,e" filled="f" strokecolor="#243f60 [1604]" strokeweight="2pt">
                <v:path arrowok="t" o:connecttype="custom" o:connectlocs="2997497,3502855;99552,3685735;676327,2419643;732598,0;732598,0" o:connectangles="0,0,0,0,0"/>
              </v:shape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3052688</wp:posOffset>
                </wp:positionH>
                <wp:positionV relativeFrom="paragraph">
                  <wp:posOffset>3910818</wp:posOffset>
                </wp:positionV>
                <wp:extent cx="3882683" cy="0"/>
                <wp:effectExtent l="0" t="0" r="2286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26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90D99" id="Conector rec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5pt,307.95pt" to="546.05pt,3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" strokecolor="#4579b8 [3044]"/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-815927</wp:posOffset>
                </wp:positionH>
                <wp:positionV relativeFrom="paragraph">
                  <wp:posOffset>3953022</wp:posOffset>
                </wp:positionV>
                <wp:extent cx="3249637" cy="0"/>
                <wp:effectExtent l="0" t="0" r="2730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96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5C964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25pt,311.25pt" to="191.65pt,3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" strokecolor="#4579b8 [3044]"/>
            </w:pict>
          </mc:Fallback>
        </mc:AlternateContent>
      </w:r>
      <w:r w:rsidR="00B065F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-815927</wp:posOffset>
                </wp:positionH>
                <wp:positionV relativeFrom="paragraph">
                  <wp:posOffset>4445391</wp:posOffset>
                </wp:positionV>
                <wp:extent cx="10536701" cy="0"/>
                <wp:effectExtent l="0" t="0" r="36195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3670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DC40C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25pt,350.05pt" to="765.4pt,3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" strokecolor="#4579b8 [3044]"/>
            </w:pict>
          </mc:Fallback>
        </mc:AlternateContent>
      </w:r>
    </w:p>
    <w:p w:rsidR="00B065F5" w:rsidRPr="0033276E" w:rsidRDefault="00D23B52" w:rsidP="00B065F5">
      <w:pPr>
        <w:rPr>
          <w:sz w:val="32"/>
          <w:szCs w:val="3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2E66DE" wp14:editId="5F2D176E">
                <wp:simplePos x="0" y="0"/>
                <wp:positionH relativeFrom="column">
                  <wp:posOffset>3615397</wp:posOffset>
                </wp:positionH>
                <wp:positionV relativeFrom="paragraph">
                  <wp:posOffset>141019</wp:posOffset>
                </wp:positionV>
                <wp:extent cx="1716258" cy="0"/>
                <wp:effectExtent l="0" t="0" r="17780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62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71E2C" id="Conector recto 31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7pt,11.1pt" to="419.8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" strokecolor="#4579b8 [3044]"/>
            </w:pict>
          </mc:Fallback>
        </mc:AlternateContent>
      </w:r>
    </w:p>
    <w:p w:rsidR="0033276E" w:rsidRPr="0033276E" w:rsidRDefault="007F6D80" w:rsidP="0033276E">
      <w:pPr>
        <w:rPr>
          <w:sz w:val="32"/>
          <w:szCs w:val="32"/>
        </w:rPr>
      </w:pPr>
      <w:r>
        <w:rPr>
          <w:noProof/>
          <w:sz w:val="32"/>
          <w:szCs w:val="32"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3C988A" wp14:editId="2DB49C02">
                <wp:simplePos x="0" y="0"/>
                <wp:positionH relativeFrom="column">
                  <wp:posOffset>7339784</wp:posOffset>
                </wp:positionH>
                <wp:positionV relativeFrom="paragraph">
                  <wp:posOffset>361950</wp:posOffset>
                </wp:positionV>
                <wp:extent cx="0" cy="534572"/>
                <wp:effectExtent l="76200" t="38100" r="57150" b="18415"/>
                <wp:wrapNone/>
                <wp:docPr id="68" name="Conector recto de flech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45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9173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8" o:spid="_x0000_s1026" type="#_x0000_t32" style="position:absolute;margin-left:577.95pt;margin-top:28.5pt;width:0;height:42.1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 w:rsidR="00D23B52" w:rsidRPr="0033276E">
        <w:rPr>
          <w:sz w:val="32"/>
          <w:szCs w:val="32"/>
        </w:rPr>
        <w:t xml:space="preserve">                                                             </w:t>
      </w:r>
      <w:r w:rsidR="0033276E">
        <w:rPr>
          <w:sz w:val="32"/>
          <w:szCs w:val="32"/>
        </w:rPr>
        <w:t xml:space="preserve">             </w:t>
      </w:r>
      <w:r w:rsidR="0033276E" w:rsidRPr="0033276E">
        <w:rPr>
          <w:sz w:val="32"/>
          <w:szCs w:val="32"/>
        </w:rPr>
        <w:t xml:space="preserve">   Campo </w:t>
      </w:r>
      <w:proofErr w:type="spellStart"/>
      <w:r w:rsidR="0033276E" w:rsidRPr="0033276E">
        <w:rPr>
          <w:sz w:val="32"/>
          <w:szCs w:val="32"/>
        </w:rPr>
        <w:t>tecomatlan</w:t>
      </w:r>
      <w:proofErr w:type="spellEnd"/>
      <w:r w:rsidR="00CA2987">
        <w:rPr>
          <w:sz w:val="32"/>
          <w:szCs w:val="32"/>
        </w:rPr>
        <w:t xml:space="preserve">                                  </w:t>
      </w:r>
    </w:p>
    <w:p w:rsidR="004741B8" w:rsidRDefault="007F6D80" w:rsidP="00B065F5">
      <w:r>
        <w:t xml:space="preserve">                                         </w:t>
      </w:r>
      <w:r w:rsidR="00CA2987">
        <w:t xml:space="preserve">                                                                                                                                                                               AV. ANTORCHA</w:t>
      </w:r>
    </w:p>
    <w:p w:rsidR="00B065F5" w:rsidRPr="00CA2987" w:rsidRDefault="004741B8" w:rsidP="00B065F5">
      <w:pPr>
        <w:rPr>
          <w:sz w:val="32"/>
          <w:szCs w:val="3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C7016B" wp14:editId="6C8E26E8">
                <wp:simplePos x="0" y="0"/>
                <wp:positionH relativeFrom="column">
                  <wp:posOffset>7357402</wp:posOffset>
                </wp:positionH>
                <wp:positionV relativeFrom="paragraph">
                  <wp:posOffset>203395</wp:posOffset>
                </wp:positionV>
                <wp:extent cx="422031" cy="773528"/>
                <wp:effectExtent l="0" t="0" r="16510" b="26670"/>
                <wp:wrapNone/>
                <wp:docPr id="89" name="Cuadro de tex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1" cy="773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1B8" w:rsidRPr="004741B8" w:rsidRDefault="004741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741B8">
                              <w:rPr>
                                <w:sz w:val="24"/>
                                <w:szCs w:val="24"/>
                              </w:rPr>
                              <w:t>Sec</w:t>
                            </w:r>
                            <w:proofErr w:type="spellEnd"/>
                            <w:r w:rsidRPr="004741B8">
                              <w:rPr>
                                <w:sz w:val="24"/>
                                <w:szCs w:val="24"/>
                              </w:rPr>
                              <w:t xml:space="preserve"> 812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016B" id="Cuadro de texto 89" o:spid="_x0000_s1029" type="#_x0000_t202" style="position:absolute;margin-left:579.3pt;margin-top:16pt;width:33.25pt;height:60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" fillcolor="white [3201]" strokeweight=".5pt">
                <v:textbox>
                  <w:txbxContent>
                    <w:p w:rsidR="004741B8" w:rsidRPr="004741B8" w:rsidRDefault="004741B8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4741B8">
                        <w:rPr>
                          <w:sz w:val="24"/>
                          <w:szCs w:val="24"/>
                        </w:rPr>
                        <w:t>Sec</w:t>
                      </w:r>
                      <w:proofErr w:type="spellEnd"/>
                      <w:r w:rsidRPr="004741B8">
                        <w:rPr>
                          <w:sz w:val="24"/>
                          <w:szCs w:val="24"/>
                        </w:rPr>
                        <w:t xml:space="preserve"> 812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</w:t>
      </w:r>
      <w:r w:rsidR="00CA2987">
        <w:t xml:space="preserve">                                                                                                                        </w:t>
      </w:r>
    </w:p>
    <w:p w:rsidR="00B065F5" w:rsidRPr="00B065F5" w:rsidRDefault="007F6D80" w:rsidP="00B065F5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6836898</wp:posOffset>
                </wp:positionH>
                <wp:positionV relativeFrom="paragraph">
                  <wp:posOffset>316278</wp:posOffset>
                </wp:positionV>
                <wp:extent cx="267287" cy="267287"/>
                <wp:effectExtent l="0" t="38100" r="57150" b="19050"/>
                <wp:wrapNone/>
                <wp:docPr id="67" name="Conector recto de flecha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287" cy="2672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7188C6" id="Conector recto de flecha 67" o:spid="_x0000_s1026" type="#_x0000_t32" style="position:absolute;margin-left:538.35pt;margin-top:24.9pt;width:21.05pt;height:21.05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" strokecolor="#4579b8 [3044]">
                <v:stroke endarrow="block"/>
              </v:shape>
            </w:pict>
          </mc:Fallback>
        </mc:AlternateContent>
      </w:r>
      <w:r w:rsidR="004741B8">
        <w:t xml:space="preserve">                                        </w:t>
      </w:r>
      <w:r w:rsidR="00D1293A">
        <w:t xml:space="preserve">                        </w:t>
      </w:r>
    </w:p>
    <w:p w:rsidR="00B065F5" w:rsidRPr="00B065F5" w:rsidRDefault="00B065F5" w:rsidP="00B065F5"/>
    <w:p w:rsidR="00B065F5" w:rsidRPr="004741B8" w:rsidRDefault="00CA2987" w:rsidP="00B065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CARRETERA MEXICO TEXCOCO</w:t>
      </w:r>
    </w:p>
    <w:p w:rsidR="00B065F5" w:rsidRPr="004741B8" w:rsidRDefault="007F6D80" w:rsidP="00B065F5">
      <w:pPr>
        <w:rPr>
          <w:sz w:val="24"/>
          <w:szCs w:val="24"/>
        </w:rPr>
      </w:pPr>
      <w:r w:rsidRPr="004741B8">
        <w:rPr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472D6F0" wp14:editId="04AC9194">
                <wp:simplePos x="0" y="0"/>
                <wp:positionH relativeFrom="column">
                  <wp:posOffset>6231988</wp:posOffset>
                </wp:positionH>
                <wp:positionV relativeFrom="paragraph">
                  <wp:posOffset>120992</wp:posOffset>
                </wp:positionV>
                <wp:extent cx="323557" cy="552401"/>
                <wp:effectExtent l="0" t="38100" r="57785" b="19685"/>
                <wp:wrapNone/>
                <wp:docPr id="77" name="Conector recto de flech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557" cy="5524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E01AD" id="Conector recto de flecha 77" o:spid="_x0000_s1026" type="#_x0000_t32" style="position:absolute;margin-left:490.7pt;margin-top:9.55pt;width:25.5pt;height:43.5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" strokecolor="#4579b8 [3044]">
                <v:stroke endarrow="block"/>
              </v:shape>
            </w:pict>
          </mc:Fallback>
        </mc:AlternateContent>
      </w:r>
      <w:r w:rsidR="004741B8" w:rsidRPr="004741B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4741B8">
        <w:rPr>
          <w:sz w:val="24"/>
          <w:szCs w:val="24"/>
        </w:rPr>
        <w:t xml:space="preserve">             </w:t>
      </w:r>
      <w:r w:rsidR="004741B8" w:rsidRPr="004741B8">
        <w:rPr>
          <w:sz w:val="24"/>
          <w:szCs w:val="24"/>
        </w:rPr>
        <w:t xml:space="preserve"> </w:t>
      </w:r>
      <w:proofErr w:type="gramStart"/>
      <w:r w:rsidR="004741B8" w:rsidRPr="004741B8">
        <w:rPr>
          <w:sz w:val="24"/>
          <w:szCs w:val="24"/>
        </w:rPr>
        <w:t>puente</w:t>
      </w:r>
      <w:proofErr w:type="gramEnd"/>
    </w:p>
    <w:p w:rsidR="00B065F5" w:rsidRPr="004741B8" w:rsidRDefault="007F6D80" w:rsidP="00B065F5">
      <w:pPr>
        <w:rPr>
          <w:sz w:val="28"/>
          <w:szCs w:val="28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C2CF31" wp14:editId="13938563">
                <wp:simplePos x="0" y="0"/>
                <wp:positionH relativeFrom="column">
                  <wp:posOffset>393895</wp:posOffset>
                </wp:positionH>
                <wp:positionV relativeFrom="paragraph">
                  <wp:posOffset>8792</wp:posOffset>
                </wp:positionV>
                <wp:extent cx="1223890" cy="815633"/>
                <wp:effectExtent l="0" t="0" r="14605" b="22860"/>
                <wp:wrapNone/>
                <wp:docPr id="83" name="Cuadro de tex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890" cy="815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D80" w:rsidRPr="007F6D80" w:rsidRDefault="007F6D8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F6D80">
                              <w:rPr>
                                <w:sz w:val="36"/>
                                <w:szCs w:val="36"/>
                              </w:rPr>
                              <w:t xml:space="preserve">Metro  </w:t>
                            </w:r>
                            <w:proofErr w:type="spellStart"/>
                            <w:r w:rsidRPr="007F6D80">
                              <w:rPr>
                                <w:sz w:val="36"/>
                                <w:szCs w:val="36"/>
                              </w:rPr>
                              <w:t>sta.</w:t>
                            </w:r>
                            <w:proofErr w:type="spellEnd"/>
                            <w:r w:rsidRPr="007F6D80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7F6D80" w:rsidRPr="007F6D80" w:rsidRDefault="007F6D8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F6D80">
                              <w:rPr>
                                <w:sz w:val="36"/>
                                <w:szCs w:val="36"/>
                              </w:rPr>
                              <w:t>marta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2CF31" id="Cuadro de texto 83" o:spid="_x0000_s1030" type="#_x0000_t202" style="position:absolute;margin-left:31pt;margin-top:.7pt;width:96.35pt;height:64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" fillcolor="white [3201]" strokeweight=".5pt">
                <v:textbox>
                  <w:txbxContent>
                    <w:p w:rsidR="007F6D80" w:rsidRPr="007F6D80" w:rsidRDefault="007F6D80">
                      <w:pPr>
                        <w:rPr>
                          <w:sz w:val="36"/>
                          <w:szCs w:val="36"/>
                        </w:rPr>
                      </w:pPr>
                      <w:r w:rsidRPr="007F6D80">
                        <w:rPr>
                          <w:sz w:val="36"/>
                          <w:szCs w:val="36"/>
                        </w:rPr>
                        <w:t xml:space="preserve">Metro  </w:t>
                      </w:r>
                      <w:proofErr w:type="spellStart"/>
                      <w:r w:rsidRPr="007F6D80">
                        <w:rPr>
                          <w:sz w:val="36"/>
                          <w:szCs w:val="36"/>
                        </w:rPr>
                        <w:t>sta.</w:t>
                      </w:r>
                      <w:proofErr w:type="spellEnd"/>
                      <w:r w:rsidRPr="007F6D80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:rsidR="007F6D80" w:rsidRPr="007F6D80" w:rsidRDefault="007F6D80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 w:rsidRPr="007F6D80">
                        <w:rPr>
                          <w:sz w:val="36"/>
                          <w:szCs w:val="36"/>
                        </w:rPr>
                        <w:t>marta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41B8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4741B8" w:rsidRPr="004741B8">
        <w:rPr>
          <w:sz w:val="28"/>
          <w:szCs w:val="28"/>
        </w:rPr>
        <w:t>san</w:t>
      </w:r>
      <w:proofErr w:type="gramEnd"/>
      <w:r w:rsidR="004741B8" w:rsidRPr="004741B8">
        <w:rPr>
          <w:sz w:val="28"/>
          <w:szCs w:val="28"/>
        </w:rPr>
        <w:t xml:space="preserve"> </w:t>
      </w:r>
      <w:proofErr w:type="spellStart"/>
      <w:r w:rsidR="004741B8" w:rsidRPr="004741B8">
        <w:rPr>
          <w:sz w:val="28"/>
          <w:szCs w:val="28"/>
        </w:rPr>
        <w:t>isidor</w:t>
      </w:r>
      <w:proofErr w:type="spellEnd"/>
    </w:p>
    <w:p w:rsidR="00B065F5" w:rsidRPr="00B065F5" w:rsidRDefault="007F6D80" w:rsidP="0033276E">
      <w:pPr>
        <w:tabs>
          <w:tab w:val="left" w:pos="11919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6316394</wp:posOffset>
                </wp:positionH>
                <wp:positionV relativeFrom="paragraph">
                  <wp:posOffset>107608</wp:posOffset>
                </wp:positionV>
                <wp:extent cx="562708" cy="0"/>
                <wp:effectExtent l="38100" t="76200" r="0" b="95250"/>
                <wp:wrapNone/>
                <wp:docPr id="76" name="Conector recto de flecha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270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CB0FE" id="Conector recto de flecha 76" o:spid="_x0000_s1026" type="#_x0000_t32" style="position:absolute;margin-left:497.35pt;margin-top:8.45pt;width:44.3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" strokecolor="#4579b8 [3044]">
                <v:stroke endarrow="block"/>
              </v:shape>
            </w:pict>
          </mc:Fallback>
        </mc:AlternateContent>
      </w:r>
      <w:r w:rsidR="0033276E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EDBB29" wp14:editId="0231FFB8">
                <wp:simplePos x="0" y="0"/>
                <wp:positionH relativeFrom="column">
                  <wp:posOffset>7582486</wp:posOffset>
                </wp:positionH>
                <wp:positionV relativeFrom="paragraph">
                  <wp:posOffset>163879</wp:posOffset>
                </wp:positionV>
                <wp:extent cx="351692" cy="613849"/>
                <wp:effectExtent l="0" t="0" r="10795" b="15240"/>
                <wp:wrapNone/>
                <wp:docPr id="62" name="Cerrar corche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92" cy="613849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819C3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Cerrar corchete 62" o:spid="_x0000_s1026" type="#_x0000_t86" style="position:absolute;margin-left:597.05pt;margin-top:12.9pt;width:27.7pt;height:48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" adj="1031" strokecolor="#4579b8 [3044]"/>
            </w:pict>
          </mc:Fallback>
        </mc:AlternateContent>
      </w:r>
      <w:r w:rsidR="00CA2987">
        <w:t xml:space="preserve">                                                             LOSREYES LA PAZ</w:t>
      </w:r>
      <w:r w:rsidR="0033276E">
        <w:tab/>
        <w:t xml:space="preserve"> </w:t>
      </w:r>
    </w:p>
    <w:p w:rsidR="007F6D80" w:rsidRDefault="0033276E" w:rsidP="00B065F5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0D79CB" wp14:editId="540647C6">
                <wp:simplePos x="0" y="0"/>
                <wp:positionH relativeFrom="column">
                  <wp:posOffset>8398412</wp:posOffset>
                </wp:positionH>
                <wp:positionV relativeFrom="paragraph">
                  <wp:posOffset>107950</wp:posOffset>
                </wp:positionV>
                <wp:extent cx="1364566" cy="0"/>
                <wp:effectExtent l="0" t="0" r="26670" b="19050"/>
                <wp:wrapNone/>
                <wp:docPr id="51" name="Conector rec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5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0E852" id="Conector recto 5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1.3pt,8.5pt" to="768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" strokecolor="#4579b8 [3044]"/>
            </w:pict>
          </mc:Fallback>
        </mc:AlternateContent>
      </w:r>
      <w:r>
        <w:t xml:space="preserve">                                                                         </w:t>
      </w:r>
      <w:r w:rsidR="00CA2987">
        <w:t xml:space="preserve">                                                CARRETERA MEX-PUEBLA</w:t>
      </w:r>
      <w:bookmarkStart w:id="0" w:name="_GoBack"/>
      <w:bookmarkEnd w:id="0"/>
    </w:p>
    <w:p w:rsidR="007F6D80" w:rsidRPr="007F6D80" w:rsidRDefault="004741B8" w:rsidP="00B065F5">
      <w:pPr>
        <w:rPr>
          <w:sz w:val="40"/>
          <w:szCs w:val="40"/>
        </w:rPr>
      </w:pPr>
      <w:r>
        <w:rPr>
          <w:noProof/>
          <w:sz w:val="40"/>
          <w:szCs w:val="40"/>
          <w:lang w:val="es-MX"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3502855</wp:posOffset>
                </wp:positionH>
                <wp:positionV relativeFrom="paragraph">
                  <wp:posOffset>417781</wp:posOffset>
                </wp:positionV>
                <wp:extent cx="1827823" cy="956603"/>
                <wp:effectExtent l="0" t="0" r="20320" b="15240"/>
                <wp:wrapNone/>
                <wp:docPr id="86" name="Cuadro de tex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823" cy="95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1B8" w:rsidRPr="004741B8" w:rsidRDefault="004741B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4741B8">
                              <w:rPr>
                                <w:sz w:val="44"/>
                                <w:szCs w:val="44"/>
                              </w:rPr>
                              <w:t xml:space="preserve">Empresa pascual </w:t>
                            </w:r>
                            <w:proofErr w:type="spellStart"/>
                            <w:r w:rsidRPr="004741B8">
                              <w:rPr>
                                <w:sz w:val="44"/>
                                <w:szCs w:val="44"/>
                              </w:rPr>
                              <w:t>boing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86" o:spid="_x0000_s1031" type="#_x0000_t202" style="position:absolute;margin-left:275.8pt;margin-top:32.9pt;width:143.9pt;height:75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" fillcolor="white [3201]" strokeweight=".5pt">
                <v:textbox>
                  <w:txbxContent>
                    <w:p w:rsidR="004741B8" w:rsidRPr="004741B8" w:rsidRDefault="004741B8">
                      <w:pPr>
                        <w:rPr>
                          <w:sz w:val="44"/>
                          <w:szCs w:val="44"/>
                        </w:rPr>
                      </w:pPr>
                      <w:r w:rsidRPr="004741B8">
                        <w:rPr>
                          <w:sz w:val="44"/>
                          <w:szCs w:val="44"/>
                        </w:rPr>
                        <w:t xml:space="preserve">Empresa pascual </w:t>
                      </w:r>
                      <w:proofErr w:type="spellStart"/>
                      <w:r w:rsidRPr="004741B8">
                        <w:rPr>
                          <w:sz w:val="44"/>
                          <w:szCs w:val="44"/>
                        </w:rPr>
                        <w:t>boing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F6D80">
        <w:rPr>
          <w:noProof/>
          <w:sz w:val="40"/>
          <w:szCs w:val="40"/>
          <w:lang w:val="es-MX"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6696222</wp:posOffset>
                </wp:positionH>
                <wp:positionV relativeFrom="paragraph">
                  <wp:posOffset>206766</wp:posOffset>
                </wp:positionV>
                <wp:extent cx="647113" cy="0"/>
                <wp:effectExtent l="0" t="76200" r="19685" b="95250"/>
                <wp:wrapNone/>
                <wp:docPr id="81" name="Conector recto de flecha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11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DCD948" id="Conector recto de flecha 81" o:spid="_x0000_s1026" type="#_x0000_t32" style="position:absolute;margin-left:527.25pt;margin-top:16.3pt;width:50.95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" strokecolor="#4579b8 [3044]">
                <v:stroke endarrow="block"/>
              </v:shape>
            </w:pict>
          </mc:Fallback>
        </mc:AlternateContent>
      </w:r>
      <w:r w:rsidR="007F6D80">
        <w:rPr>
          <w:noProof/>
          <w:sz w:val="40"/>
          <w:szCs w:val="40"/>
          <w:lang w:val="es-MX"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5092504</wp:posOffset>
                </wp:positionH>
                <wp:positionV relativeFrom="paragraph">
                  <wp:posOffset>178533</wp:posOffset>
                </wp:positionV>
                <wp:extent cx="1139483" cy="0"/>
                <wp:effectExtent l="0" t="76200" r="22860" b="95250"/>
                <wp:wrapNone/>
                <wp:docPr id="80" name="Conector recto de flech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948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0FAB9" id="Conector recto de flecha 80" o:spid="_x0000_s1026" type="#_x0000_t32" style="position:absolute;margin-left:401pt;margin-top:14.05pt;width:89.7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" strokecolor="#4579b8 [3044]">
                <v:stroke endarrow="block"/>
              </v:shape>
            </w:pict>
          </mc:Fallback>
        </mc:AlternateContent>
      </w:r>
      <w:r w:rsidR="007F6D80">
        <w:rPr>
          <w:noProof/>
          <w:sz w:val="40"/>
          <w:szCs w:val="40"/>
          <w:lang w:val="es-MX"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3601328</wp:posOffset>
                </wp:positionH>
                <wp:positionV relativeFrom="paragraph">
                  <wp:posOffset>192698</wp:posOffset>
                </wp:positionV>
                <wp:extent cx="956603" cy="0"/>
                <wp:effectExtent l="0" t="76200" r="15240" b="95250"/>
                <wp:wrapNone/>
                <wp:docPr id="79" name="Conector recto de flech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660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BDB23" id="Conector recto de flecha 79" o:spid="_x0000_s1026" type="#_x0000_t32" style="position:absolute;margin-left:283.55pt;margin-top:15.15pt;width:75.3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" strokecolor="#4579b8 [3044]">
                <v:stroke endarrow="block"/>
              </v:shape>
            </w:pict>
          </mc:Fallback>
        </mc:AlternateContent>
      </w:r>
      <w:r w:rsidR="007F6D80">
        <w:rPr>
          <w:noProof/>
          <w:sz w:val="40"/>
          <w:szCs w:val="40"/>
          <w:lang w:val="es-MX"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2039815</wp:posOffset>
                </wp:positionH>
                <wp:positionV relativeFrom="paragraph">
                  <wp:posOffset>164563</wp:posOffset>
                </wp:positionV>
                <wp:extent cx="886265" cy="14067"/>
                <wp:effectExtent l="0" t="76200" r="28575" b="81280"/>
                <wp:wrapNone/>
                <wp:docPr id="78" name="Conector recto de flech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6265" cy="140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C4B6E" id="Conector recto de flecha 78" o:spid="_x0000_s1026" type="#_x0000_t32" style="position:absolute;margin-left:160.6pt;margin-top:12.95pt;width:69.8pt;height:1.1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7F6D80" w:rsidRPr="007F6D80">
        <w:rPr>
          <w:sz w:val="40"/>
          <w:szCs w:val="40"/>
        </w:rPr>
        <w:t xml:space="preserve">Calzada I. </w:t>
      </w:r>
      <w:r w:rsidR="007F6D80">
        <w:rPr>
          <w:sz w:val="40"/>
          <w:szCs w:val="40"/>
        </w:rPr>
        <w:t xml:space="preserve">Zaragoza                                                                                                          </w:t>
      </w:r>
      <w:proofErr w:type="spellStart"/>
      <w:r w:rsidR="007F6D80">
        <w:rPr>
          <w:sz w:val="40"/>
          <w:szCs w:val="40"/>
        </w:rPr>
        <w:t>ayotla</w:t>
      </w:r>
      <w:proofErr w:type="spellEnd"/>
    </w:p>
    <w:p w:rsidR="007F6D80" w:rsidRDefault="007F6D80" w:rsidP="00B065F5">
      <w:pPr>
        <w:jc w:val="right"/>
        <w:rPr>
          <w:noProof/>
          <w:sz w:val="44"/>
          <w:szCs w:val="44"/>
          <w:lang w:val="es-MX" w:eastAsia="es-MX"/>
        </w:rPr>
      </w:pPr>
      <w:r>
        <w:rPr>
          <w:noProof/>
          <w:sz w:val="44"/>
          <w:szCs w:val="44"/>
          <w:lang w:val="es-MX"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7343287</wp:posOffset>
                </wp:positionH>
                <wp:positionV relativeFrom="paragraph">
                  <wp:posOffset>4885</wp:posOffset>
                </wp:positionV>
                <wp:extent cx="1083261" cy="647113"/>
                <wp:effectExtent l="0" t="0" r="22225" b="19685"/>
                <wp:wrapNone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261" cy="647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D80" w:rsidRPr="007F6D80" w:rsidRDefault="007F6D80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proofErr w:type="gramStart"/>
                            <w:r w:rsidRPr="007F6D80">
                              <w:rPr>
                                <w:sz w:val="52"/>
                                <w:szCs w:val="52"/>
                              </w:rPr>
                              <w:t>hotel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84" o:spid="_x0000_s1032" type="#_x0000_t202" style="position:absolute;left:0;text-align:left;margin-left:578.2pt;margin-top:.4pt;width:85.3pt;height:50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" fillcolor="white [3201]" strokeweight=".5pt">
                <v:textbox>
                  <w:txbxContent>
                    <w:p w:rsidR="007F6D80" w:rsidRPr="007F6D80" w:rsidRDefault="007F6D80">
                      <w:pPr>
                        <w:rPr>
                          <w:sz w:val="52"/>
                          <w:szCs w:val="52"/>
                        </w:rPr>
                      </w:pPr>
                      <w:proofErr w:type="gramStart"/>
                      <w:r w:rsidRPr="007F6D80">
                        <w:rPr>
                          <w:sz w:val="52"/>
                          <w:szCs w:val="52"/>
                        </w:rPr>
                        <w:t>hotel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  <w:szCs w:val="44"/>
          <w:lang w:val="es-MX" w:eastAsia="es-MX"/>
        </w:rPr>
        <w:t xml:space="preserve">           </w:t>
      </w:r>
    </w:p>
    <w:p w:rsidR="00886284" w:rsidRPr="004741B8" w:rsidRDefault="007F6D80" w:rsidP="004741B8">
      <w:pPr>
        <w:rPr>
          <w:noProof/>
          <w:sz w:val="44"/>
          <w:szCs w:val="44"/>
          <w:lang w:val="es-MX" w:eastAsia="es-MX"/>
        </w:rPr>
      </w:pPr>
      <w:r>
        <w:rPr>
          <w:noProof/>
          <w:sz w:val="44"/>
          <w:szCs w:val="44"/>
          <w:lang w:val="es-MX" w:eastAsia="es-MX"/>
        </w:rPr>
        <w:t xml:space="preserve">       </w:t>
      </w:r>
      <w:r w:rsidR="004741B8">
        <w:rPr>
          <w:noProof/>
          <w:sz w:val="44"/>
          <w:szCs w:val="44"/>
          <w:lang w:val="es-MX" w:eastAsia="es-MX"/>
        </w:rPr>
        <w:t>Autopista mex</w:t>
      </w:r>
      <w:r w:rsidR="00CA2987">
        <w:rPr>
          <w:noProof/>
          <w:sz w:val="44"/>
          <w:szCs w:val="44"/>
          <w:lang w:val="es-MX" w:eastAsia="es-MX"/>
        </w:rPr>
        <w:t>-</w:t>
      </w:r>
      <w:r w:rsidR="004741B8">
        <w:rPr>
          <w:noProof/>
          <w:sz w:val="44"/>
          <w:szCs w:val="44"/>
          <w:lang w:val="es-MX" w:eastAsia="es-MX"/>
        </w:rPr>
        <w:t xml:space="preserve"> puebla </w:t>
      </w:r>
      <w:r>
        <w:rPr>
          <w:noProof/>
          <w:sz w:val="44"/>
          <w:szCs w:val="44"/>
          <w:lang w:val="es-MX" w:eastAsia="es-MX"/>
        </w:rPr>
        <w:t xml:space="preserve">             </w:t>
      </w:r>
      <w:r w:rsidR="0033276E">
        <w:rPr>
          <w:noProof/>
          <w:sz w:val="44"/>
          <w:szCs w:val="44"/>
          <w:lang w:val="es-MX"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C82384" wp14:editId="2A0769E1">
                <wp:simplePos x="0" y="0"/>
                <wp:positionH relativeFrom="column">
                  <wp:posOffset>1674055</wp:posOffset>
                </wp:positionH>
                <wp:positionV relativeFrom="paragraph">
                  <wp:posOffset>150495</wp:posOffset>
                </wp:positionV>
                <wp:extent cx="0" cy="0"/>
                <wp:effectExtent l="0" t="0" r="0" b="0"/>
                <wp:wrapNone/>
                <wp:docPr id="52" name="Conector recto de flech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2E4D4" id="Conector recto de flecha 52" o:spid="_x0000_s1026" type="#_x0000_t32" style="position:absolute;margin-left:131.8pt;margin-top:11.85pt;width:0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" strokecolor="#4579b8 [3044]">
                <v:stroke endarrow="block"/>
              </v:shape>
            </w:pict>
          </mc:Fallback>
        </mc:AlternateContent>
      </w:r>
      <w:r w:rsidR="0033276E">
        <w:rPr>
          <w:noProof/>
          <w:sz w:val="44"/>
          <w:szCs w:val="44"/>
          <w:lang w:val="es-MX" w:eastAsia="es-MX"/>
        </w:rPr>
        <w:t xml:space="preserve">               </w:t>
      </w:r>
      <w:r w:rsidR="0033276E">
        <w:rPr>
          <w:sz w:val="44"/>
          <w:szCs w:val="44"/>
        </w:rPr>
        <w:t xml:space="preserve">         </w:t>
      </w:r>
    </w:p>
    <w:sectPr w:rsidR="00886284" w:rsidRPr="004741B8" w:rsidSect="004741B8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B06" w:rsidRDefault="006F2B06" w:rsidP="00CA2987">
      <w:pPr>
        <w:spacing w:after="0" w:line="240" w:lineRule="auto"/>
      </w:pPr>
      <w:r>
        <w:separator/>
      </w:r>
    </w:p>
  </w:endnote>
  <w:endnote w:type="continuationSeparator" w:id="0">
    <w:p w:rsidR="006F2B06" w:rsidRDefault="006F2B06" w:rsidP="00CA2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B06" w:rsidRDefault="006F2B06" w:rsidP="00CA2987">
      <w:pPr>
        <w:spacing w:after="0" w:line="240" w:lineRule="auto"/>
      </w:pPr>
      <w:r>
        <w:separator/>
      </w:r>
    </w:p>
  </w:footnote>
  <w:footnote w:type="continuationSeparator" w:id="0">
    <w:p w:rsidR="006F2B06" w:rsidRDefault="006F2B06" w:rsidP="00CA2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5F5"/>
    <w:rsid w:val="0033276E"/>
    <w:rsid w:val="004741B8"/>
    <w:rsid w:val="006F2B06"/>
    <w:rsid w:val="007F6D80"/>
    <w:rsid w:val="00886284"/>
    <w:rsid w:val="00B065F5"/>
    <w:rsid w:val="00CA2987"/>
    <w:rsid w:val="00D1293A"/>
    <w:rsid w:val="00D2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0DBEE7-03E4-49D3-9A23-FB0DF555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A29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987"/>
  </w:style>
  <w:style w:type="paragraph" w:styleId="Piedepgina">
    <w:name w:val="footer"/>
    <w:basedOn w:val="Normal"/>
    <w:link w:val="PiedepginaCar"/>
    <w:uiPriority w:val="99"/>
    <w:unhideWhenUsed/>
    <w:rsid w:val="00CA29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CD52E-44E6-4A84-AFAA-573122BF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60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Schulz</dc:creator>
  <cp:keywords/>
  <dc:description/>
  <cp:lastModifiedBy>Schulz</cp:lastModifiedBy>
  <cp:revision>2</cp:revision>
  <dcterms:created xsi:type="dcterms:W3CDTF">2014-03-05T05:00:00Z</dcterms:created>
  <dcterms:modified xsi:type="dcterms:W3CDTF">2014-03-06T00:45:00Z</dcterms:modified>
</cp:coreProperties>
</file>